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Table3-Accent5"/>
        <w:tblW w:w="5372" w:type="pct"/>
        <w:tblInd w:w="-714" w:type="dxa"/>
        <w:tblLook w:val="04A0" w:firstRow="1" w:lastRow="0" w:firstColumn="1" w:lastColumn="0" w:noHBand="0" w:noVBand="1"/>
      </w:tblPr>
      <w:tblGrid>
        <w:gridCol w:w="3901"/>
        <w:gridCol w:w="3145"/>
        <w:gridCol w:w="1059"/>
        <w:gridCol w:w="2526"/>
      </w:tblGrid>
      <w:tr w:rsidR="000172E5" w:rsidRPr="00846B76" w14:paraId="40C3F092" w14:textId="77777777" w:rsidTr="00E70F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bottom w:val="single" w:sz="12" w:space="0" w:color="63A0CC" w:themeColor="accent5"/>
            </w:tcBorders>
          </w:tcPr>
          <w:p w14:paraId="67C0609A" w14:textId="77777777" w:rsidR="004924D2" w:rsidRPr="00F70F7F" w:rsidRDefault="004924D2" w:rsidP="004924D2">
            <w:pPr>
              <w:spacing w:before="120" w:after="120"/>
              <w:jc w:val="center"/>
              <w:rPr>
                <w:rFonts w:asciiTheme="majorHAnsi" w:hAnsiTheme="majorHAnsi"/>
                <w:b w:val="0"/>
                <w:bCs w:val="0"/>
                <w:color w:val="0D0D0D" w:themeColor="text1" w:themeTint="F2"/>
                <w:highlight w:val="lightGray"/>
              </w:rPr>
            </w:pP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>PLEASE COMPLETE THIS FORM ELECTRONICALLY</w:t>
            </w:r>
          </w:p>
          <w:p w14:paraId="00845F00" w14:textId="1EA96953" w:rsidR="004924D2" w:rsidRPr="00F70F7F" w:rsidRDefault="004924D2" w:rsidP="004924D2">
            <w:pPr>
              <w:spacing w:before="120" w:after="120"/>
              <w:jc w:val="center"/>
              <w:rPr>
                <w:rFonts w:asciiTheme="majorHAnsi" w:hAnsiTheme="majorHAnsi"/>
                <w:color w:val="0D0D0D" w:themeColor="text1" w:themeTint="F2"/>
                <w:highlight w:val="lightGray"/>
              </w:rPr>
            </w:pP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>Hint: u</w:t>
            </w: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>se the tab</w:t>
            </w: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 xml:space="preserve"> key </w:t>
            </w:r>
            <w:r w:rsid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 xml:space="preserve">on your keyboard </w:t>
            </w: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>to help you move</w:t>
            </w: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 xml:space="preserve"> from one field to another</w:t>
            </w:r>
          </w:p>
          <w:p w14:paraId="6F08D443" w14:textId="0162B76B" w:rsidR="000172E5" w:rsidRPr="00846B76" w:rsidRDefault="004924D2" w:rsidP="004924D2">
            <w:pPr>
              <w:spacing w:before="120" w:after="120"/>
              <w:jc w:val="center"/>
              <w:rPr>
                <w:rFonts w:asciiTheme="majorHAnsi" w:hAnsiTheme="majorHAnsi"/>
                <w:b w:val="0"/>
              </w:rPr>
            </w:pP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 xml:space="preserve">This will help us to capture </w:t>
            </w: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>your information correctly on your</w:t>
            </w:r>
            <w:r w:rsidRPr="00F70F7F">
              <w:rPr>
                <w:rFonts w:asciiTheme="majorHAnsi" w:hAnsiTheme="majorHAnsi"/>
                <w:color w:val="0D0D0D" w:themeColor="text1" w:themeTint="F2"/>
                <w:highlight w:val="lightGray"/>
              </w:rPr>
              <w:t xml:space="preserve"> CPD certificate</w:t>
            </w:r>
          </w:p>
        </w:tc>
      </w:tr>
      <w:tr w:rsidR="0088580B" w:rsidRPr="00846B76" w14:paraId="0CF8351A" w14:textId="77777777" w:rsidTr="00E70F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24"/>
              <w:szCs w:val="24"/>
            </w:rPr>
            <w:id w:val="-365287697"/>
            <w:placeholder>
              <w:docPart w:val="19D30E6BA11F4716B4C3EB6EC4DA3FE0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35" w:type="pct"/>
                <w:tcBorders>
                  <w:top w:val="single" w:sz="12" w:space="0" w:color="63A0CC" w:themeColor="accent5"/>
                  <w:left w:val="single" w:sz="12" w:space="0" w:color="63A0CC" w:themeColor="accent5"/>
                  <w:bottom w:val="single" w:sz="12" w:space="0" w:color="63A0CC" w:themeColor="accent5"/>
                  <w:right w:val="single" w:sz="12" w:space="0" w:color="63A0CC" w:themeColor="accent5"/>
                </w:tcBorders>
                <w:vAlign w:val="bottom"/>
              </w:tcPr>
              <w:p w14:paraId="37F0EFF9" w14:textId="77777777" w:rsidR="0088580B" w:rsidRPr="005D3064" w:rsidRDefault="0088580B" w:rsidP="00E70F08">
                <w:pPr>
                  <w:pStyle w:val="NormalIndent"/>
                  <w:rPr>
                    <w:sz w:val="24"/>
                    <w:szCs w:val="24"/>
                  </w:rPr>
                </w:pPr>
                <w:r w:rsidRPr="005D3064">
                  <w:rPr>
                    <w:sz w:val="24"/>
                    <w:szCs w:val="24"/>
                  </w:rPr>
                  <w:t>Event Name</w:t>
                </w:r>
              </w:p>
            </w:tc>
          </w:sdtContent>
        </w:sdt>
        <w:tc>
          <w:tcPr>
            <w:tcW w:w="3165" w:type="pct"/>
            <w:gridSpan w:val="3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  <w:vAlign w:val="bottom"/>
          </w:tcPr>
          <w:p w14:paraId="3133029E" w14:textId="05658F9E" w:rsidR="0088580B" w:rsidRPr="005D3064" w:rsidRDefault="00A4127F" w:rsidP="00E70F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D3064">
              <w:rPr>
                <w:sz w:val="24"/>
                <w:szCs w:val="24"/>
              </w:rPr>
              <w:t xml:space="preserve">Child Trauma Conference </w:t>
            </w:r>
          </w:p>
        </w:tc>
      </w:tr>
      <w:tr w:rsidR="0088580B" w:rsidRPr="00846B76" w14:paraId="32D8CFA3" w14:textId="77777777" w:rsidTr="00E70F08">
        <w:sdt>
          <w:sdtPr>
            <w:rPr>
              <w:sz w:val="24"/>
              <w:szCs w:val="24"/>
            </w:rPr>
            <w:id w:val="497467533"/>
            <w:placeholder>
              <w:docPart w:val="B9E90AC4678B46FA9E2E1579AEA843C9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35" w:type="pct"/>
                <w:tcBorders>
                  <w:top w:val="single" w:sz="12" w:space="0" w:color="63A0CC" w:themeColor="accent5"/>
                  <w:left w:val="single" w:sz="12" w:space="0" w:color="63A0CC" w:themeColor="accent5"/>
                  <w:bottom w:val="single" w:sz="12" w:space="0" w:color="63A0CC" w:themeColor="accent5"/>
                  <w:right w:val="single" w:sz="12" w:space="0" w:color="63A0CC" w:themeColor="accent5"/>
                </w:tcBorders>
                <w:vAlign w:val="bottom"/>
              </w:tcPr>
              <w:p w14:paraId="2919E7C9" w14:textId="77777777" w:rsidR="0088580B" w:rsidRPr="005D3064" w:rsidRDefault="00E204FF" w:rsidP="00E70F08">
                <w:pPr>
                  <w:pStyle w:val="NormalIndent"/>
                  <w:rPr>
                    <w:sz w:val="24"/>
                    <w:szCs w:val="24"/>
                  </w:rPr>
                </w:pPr>
                <w:r w:rsidRPr="005D3064">
                  <w:rPr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1479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  <w:vAlign w:val="bottom"/>
          </w:tcPr>
          <w:p w14:paraId="61DDCC7B" w14:textId="2BC3FFFC" w:rsidR="0088580B" w:rsidRPr="005D3064" w:rsidRDefault="00A4127F" w:rsidP="00E70F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D3064">
              <w:rPr>
                <w:sz w:val="24"/>
                <w:szCs w:val="24"/>
              </w:rPr>
              <w:t>5 &amp; 6 October 2022</w:t>
            </w:r>
          </w:p>
        </w:tc>
        <w:sdt>
          <w:sdtPr>
            <w:rPr>
              <w:sz w:val="24"/>
              <w:szCs w:val="24"/>
            </w:rPr>
            <w:id w:val="1040327254"/>
            <w:placeholder>
              <w:docPart w:val="99F7CA5C2B0641F991AF30A897210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8" w:type="pct"/>
                <w:tcBorders>
                  <w:top w:val="single" w:sz="12" w:space="0" w:color="63A0CC" w:themeColor="accent5"/>
                  <w:left w:val="single" w:sz="12" w:space="0" w:color="63A0CC" w:themeColor="accent5"/>
                  <w:bottom w:val="single" w:sz="12" w:space="0" w:color="63A0CC" w:themeColor="accent5"/>
                  <w:right w:val="single" w:sz="12" w:space="0" w:color="63A0CC" w:themeColor="accent5"/>
                </w:tcBorders>
                <w:vAlign w:val="bottom"/>
              </w:tcPr>
              <w:p w14:paraId="14FA68F2" w14:textId="77777777" w:rsidR="0088580B" w:rsidRPr="005D3064" w:rsidRDefault="00E204FF" w:rsidP="00E70F08">
                <w:pPr>
                  <w:spacing w:before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E70F08">
                  <w:rPr>
                    <w:b/>
                    <w:bCs/>
                    <w:sz w:val="24"/>
                    <w:szCs w:val="24"/>
                  </w:rPr>
                  <w:t>Time</w:t>
                </w:r>
              </w:p>
            </w:tc>
          </w:sdtContent>
        </w:sdt>
        <w:tc>
          <w:tcPr>
            <w:tcW w:w="1188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  <w:vAlign w:val="bottom"/>
          </w:tcPr>
          <w:p w14:paraId="6598D2B8" w14:textId="0993FD64" w:rsidR="0088580B" w:rsidRPr="005D3064" w:rsidRDefault="00A4127F" w:rsidP="00E70F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D3064">
              <w:rPr>
                <w:sz w:val="24"/>
                <w:szCs w:val="24"/>
              </w:rPr>
              <w:t xml:space="preserve">Full Day Event </w:t>
            </w:r>
          </w:p>
        </w:tc>
      </w:tr>
      <w:tr w:rsidR="00E204FF" w:rsidRPr="00846B76" w14:paraId="33A2D88A" w14:textId="77777777" w:rsidTr="00E70F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sz w:val="24"/>
              <w:szCs w:val="24"/>
            </w:rPr>
            <w:id w:val="-1686427066"/>
            <w:placeholder>
              <w:docPart w:val="9EF55D2BE97F4BCD82EEA00C147D3C16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35" w:type="pct"/>
                <w:tcBorders>
                  <w:top w:val="single" w:sz="12" w:space="0" w:color="63A0CC" w:themeColor="accent5"/>
                  <w:left w:val="single" w:sz="12" w:space="0" w:color="63A0CC" w:themeColor="accent5"/>
                  <w:bottom w:val="single" w:sz="12" w:space="0" w:color="63A0CC" w:themeColor="accent5"/>
                  <w:right w:val="single" w:sz="12" w:space="0" w:color="63A0CC" w:themeColor="accent5"/>
                </w:tcBorders>
                <w:vAlign w:val="bottom"/>
              </w:tcPr>
              <w:p w14:paraId="42A25E2E" w14:textId="77777777" w:rsidR="00E204FF" w:rsidRPr="005D3064" w:rsidRDefault="00E204FF" w:rsidP="00E70F08">
                <w:pPr>
                  <w:pStyle w:val="NormalIndent"/>
                  <w:rPr>
                    <w:sz w:val="24"/>
                    <w:szCs w:val="24"/>
                  </w:rPr>
                </w:pPr>
                <w:r w:rsidRPr="005D3064">
                  <w:rPr>
                    <w:sz w:val="24"/>
                    <w:szCs w:val="24"/>
                  </w:rPr>
                  <w:t>Location</w:t>
                </w:r>
              </w:p>
            </w:tc>
          </w:sdtContent>
        </w:sdt>
        <w:tc>
          <w:tcPr>
            <w:tcW w:w="3165" w:type="pct"/>
            <w:gridSpan w:val="3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  <w:vAlign w:val="bottom"/>
          </w:tcPr>
          <w:p w14:paraId="6A03ECDD" w14:textId="1AFAC93D" w:rsidR="00E204FF" w:rsidRPr="005D3064" w:rsidRDefault="001601D3" w:rsidP="00E70F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ZA"/>
              </w:rPr>
            </w:pPr>
            <w:r w:rsidRPr="005D3064">
              <w:rPr>
                <w:sz w:val="24"/>
                <w:szCs w:val="24"/>
                <w:lang w:val="en-ZA"/>
              </w:rPr>
              <w:t xml:space="preserve">Lagoon Beach Hotel (Milnerton), Cape Town, South Africa </w:t>
            </w:r>
          </w:p>
        </w:tc>
      </w:tr>
      <w:tr w:rsidR="00355621" w:rsidRPr="00846B76" w14:paraId="0D033C74" w14:textId="77777777" w:rsidTr="00E70F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  <w:vAlign w:val="bottom"/>
          </w:tcPr>
          <w:p w14:paraId="65E7D47F" w14:textId="35BABA81" w:rsidR="00355621" w:rsidRDefault="002358BD" w:rsidP="00E70F08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Conference </w:t>
            </w:r>
            <w:r w:rsidR="00355621">
              <w:rPr>
                <w:sz w:val="24"/>
                <w:szCs w:val="24"/>
              </w:rPr>
              <w:t>Fee</w:t>
            </w:r>
          </w:p>
        </w:tc>
        <w:tc>
          <w:tcPr>
            <w:tcW w:w="3165" w:type="pct"/>
            <w:gridSpan w:val="3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  <w:vAlign w:val="bottom"/>
          </w:tcPr>
          <w:p w14:paraId="09D00958" w14:textId="2D040E68" w:rsidR="00355621" w:rsidRPr="005D3064" w:rsidRDefault="00355621" w:rsidP="00E70F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ZA"/>
              </w:rPr>
            </w:pPr>
            <w:r>
              <w:rPr>
                <w:sz w:val="24"/>
                <w:szCs w:val="24"/>
                <w:lang w:val="en-ZA"/>
              </w:rPr>
              <w:t>R 2 750.00</w:t>
            </w:r>
          </w:p>
        </w:tc>
      </w:tr>
    </w:tbl>
    <w:p w14:paraId="3E1771E1" w14:textId="77777777" w:rsidR="001601D3" w:rsidRDefault="001601D3" w:rsidP="00C24DB4">
      <w:pPr>
        <w:spacing w:after="0"/>
      </w:pPr>
    </w:p>
    <w:tbl>
      <w:tblPr>
        <w:tblStyle w:val="ListTable3-Accent5"/>
        <w:tblW w:w="537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823"/>
        <w:gridCol w:w="3536"/>
        <w:gridCol w:w="6"/>
      </w:tblGrid>
      <w:tr w:rsidR="00E204FF" w:rsidRPr="00E204FF" w14:paraId="67FB1A27" w14:textId="77777777" w:rsidTr="00AF412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" w:type="pct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97" w:type="pct"/>
            <w:gridSpan w:val="3"/>
            <w:tcBorders>
              <w:bottom w:val="none" w:sz="0" w:space="0" w:color="auto"/>
              <w:right w:val="none" w:sz="0" w:space="0" w:color="auto"/>
            </w:tcBorders>
          </w:tcPr>
          <w:p w14:paraId="2E5402C5" w14:textId="041B504A" w:rsidR="00E204FF" w:rsidRPr="00E204FF" w:rsidRDefault="001601D3" w:rsidP="00E204FF">
            <w:pPr>
              <w:pStyle w:val="Heading1"/>
              <w:outlineLvl w:val="0"/>
            </w:pPr>
            <w:r>
              <w:t>Delegate Information</w:t>
            </w:r>
            <w:r w:rsidR="004E01C2">
              <w:t xml:space="preserve"> – </w:t>
            </w:r>
            <w:r w:rsidR="004E01C2" w:rsidRPr="002B6DC0">
              <w:rPr>
                <w:b/>
                <w:bCs w:val="0"/>
              </w:rPr>
              <w:t>Please fill information in the block below the field</w:t>
            </w:r>
            <w:r w:rsidR="004E01C2">
              <w:t xml:space="preserve"> </w:t>
            </w:r>
          </w:p>
        </w:tc>
      </w:tr>
      <w:tr w:rsidR="003F3E49" w:rsidRPr="00846B76" w14:paraId="7BA11CA8" w14:textId="0256417F" w:rsidTr="00AF4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27273B29" w14:textId="13A4F9BE" w:rsidR="003F3E49" w:rsidRPr="002B6DC0" w:rsidRDefault="003F3E49" w:rsidP="00D87946">
            <w:pPr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B6DC0">
              <w:rPr>
                <w:rFonts w:ascii="Century Gothic" w:hAnsi="Century Gothic"/>
                <w:sz w:val="22"/>
                <w:szCs w:val="22"/>
              </w:rPr>
              <w:t>Surname</w:t>
            </w:r>
          </w:p>
        </w:tc>
        <w:tc>
          <w:tcPr>
            <w:tcW w:w="1799" w:type="pct"/>
            <w:tcBorders>
              <w:top w:val="none" w:sz="0" w:space="0" w:color="auto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6628B59D" w14:textId="748D1295" w:rsidR="003F3E49" w:rsidRPr="002B6DC0" w:rsidRDefault="003F3E49" w:rsidP="00D87946">
            <w:pPr>
              <w:spacing w:line="6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2B6DC0">
              <w:rPr>
                <w:rFonts w:ascii="Century Gothic" w:hAnsi="Century Gothic"/>
                <w:b/>
                <w:bCs/>
                <w:sz w:val="22"/>
                <w:szCs w:val="22"/>
              </w:rPr>
              <w:t>Name</w:t>
            </w:r>
          </w:p>
        </w:tc>
        <w:sdt>
          <w:sdtPr>
            <w:rPr>
              <w:rFonts w:ascii="Century Gothic" w:hAnsi="Century Gothic"/>
              <w:b/>
              <w:bCs/>
              <w:sz w:val="22"/>
              <w:szCs w:val="22"/>
            </w:rPr>
            <w:id w:val="-1359804501"/>
            <w:placeholder>
              <w:docPart w:val="3CF07ED39CC742D59B7E48B0FB948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7" w:type="pct"/>
                <w:gridSpan w:val="2"/>
                <w:tcBorders>
                  <w:top w:val="none" w:sz="0" w:space="0" w:color="auto"/>
                  <w:left w:val="single" w:sz="12" w:space="0" w:color="63A0CC" w:themeColor="accent5"/>
                  <w:bottom w:val="single" w:sz="12" w:space="0" w:color="63A0CC" w:themeColor="accent5"/>
                  <w:right w:val="single" w:sz="12" w:space="0" w:color="63A0CC" w:themeColor="accent5"/>
                </w:tcBorders>
              </w:tcPr>
              <w:p w14:paraId="27156A70" w14:textId="7180C0CD" w:rsidR="003F3E49" w:rsidRPr="002B6DC0" w:rsidRDefault="003F3E49" w:rsidP="00D87946">
                <w:pPr>
                  <w:spacing w:line="60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</w:pPr>
                <w:r w:rsidRPr="002B6DC0">
                  <w:rPr>
                    <w:rFonts w:ascii="Century Gothic" w:hAnsi="Century Gothic"/>
                    <w:b/>
                    <w:bCs/>
                    <w:sz w:val="22"/>
                    <w:szCs w:val="22"/>
                  </w:rPr>
                  <w:t>Email</w:t>
                </w:r>
              </w:p>
            </w:tc>
          </w:sdtContent>
        </w:sdt>
      </w:tr>
      <w:tr w:rsidR="003F3E49" w:rsidRPr="00846B76" w14:paraId="64161096" w14:textId="77777777" w:rsidTr="00AF4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6A2561CF" w14:textId="4A8F1D74" w:rsidR="003F3E49" w:rsidRPr="002B6DC0" w:rsidRDefault="003F3E49" w:rsidP="00D87946">
            <w:pPr>
              <w:spacing w:line="600" w:lineRule="auto"/>
              <w:jc w:val="center"/>
              <w:rPr>
                <w:rFonts w:ascii="Century Gothic" w:hAnsi="Century Gothic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799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372636F0" w14:textId="228E5CE9" w:rsidR="003F3E49" w:rsidRPr="002B6DC0" w:rsidRDefault="003F3E49" w:rsidP="00D87946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7" w:type="pct"/>
            <w:gridSpan w:val="2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50166EE0" w14:textId="77FF91EE" w:rsidR="003F3E49" w:rsidRPr="002B6DC0" w:rsidRDefault="003F3E49" w:rsidP="00D87946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F3E49" w:rsidRPr="00846B76" w14:paraId="51D5D157" w14:textId="77777777" w:rsidTr="00AF41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24B14C38" w14:textId="2F705E4C" w:rsidR="003F3E49" w:rsidRPr="002B6DC0" w:rsidRDefault="003F3E49" w:rsidP="00D87946">
            <w:pPr>
              <w:spacing w:line="600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B6DC0">
              <w:rPr>
                <w:rFonts w:ascii="Century Gothic" w:hAnsi="Century Gothic"/>
                <w:sz w:val="22"/>
                <w:szCs w:val="22"/>
              </w:rPr>
              <w:t>Professional Board Number</w:t>
            </w:r>
          </w:p>
        </w:tc>
        <w:tc>
          <w:tcPr>
            <w:tcW w:w="1799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40C5C67A" w14:textId="40C28542" w:rsidR="003F3E49" w:rsidRPr="002B6DC0" w:rsidRDefault="003F3E49" w:rsidP="00D87946">
            <w:pPr>
              <w:spacing w:line="6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2B6DC0">
              <w:rPr>
                <w:rFonts w:ascii="Century Gothic" w:hAnsi="Century Gothic"/>
                <w:b/>
                <w:bCs/>
                <w:sz w:val="22"/>
                <w:szCs w:val="22"/>
              </w:rPr>
              <w:t>Profession</w:t>
            </w:r>
          </w:p>
        </w:tc>
        <w:tc>
          <w:tcPr>
            <w:tcW w:w="1667" w:type="pct"/>
            <w:gridSpan w:val="2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7E5C10C1" w14:textId="65A055E6" w:rsidR="003F3E49" w:rsidRPr="002B6DC0" w:rsidRDefault="003F3E49" w:rsidP="00D87946">
            <w:pPr>
              <w:spacing w:line="6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proofErr w:type="spellStart"/>
            <w:r w:rsidRPr="002B6DC0">
              <w:rPr>
                <w:rFonts w:ascii="Century Gothic" w:hAnsi="Century Gothic"/>
                <w:b/>
                <w:bCs/>
                <w:sz w:val="22"/>
                <w:szCs w:val="22"/>
              </w:rPr>
              <w:t>Organisation</w:t>
            </w:r>
            <w:proofErr w:type="spellEnd"/>
            <w:r w:rsidRPr="002B6DC0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Name</w:t>
            </w:r>
          </w:p>
        </w:tc>
      </w:tr>
      <w:tr w:rsidR="003F3E49" w:rsidRPr="00846B76" w14:paraId="181FC7C5" w14:textId="77777777" w:rsidTr="00AF4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2F4414F8" w14:textId="29567A99" w:rsidR="003F3E49" w:rsidRPr="002B6DC0" w:rsidRDefault="003F3E49" w:rsidP="00D87946">
            <w:pPr>
              <w:pStyle w:val="NormalIndent"/>
              <w:spacing w:line="600" w:lineRule="auto"/>
              <w:jc w:val="center"/>
              <w:rPr>
                <w:rFonts w:ascii="Century Gothic" w:hAnsi="Century Gothic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799" w:type="pct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61E534E6" w14:textId="45B41A01" w:rsidR="003F3E49" w:rsidRPr="002B6DC0" w:rsidRDefault="003F3E49" w:rsidP="00D87946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667" w:type="pct"/>
            <w:gridSpan w:val="2"/>
            <w:tcBorders>
              <w:top w:val="single" w:sz="12" w:space="0" w:color="63A0CC" w:themeColor="accent5"/>
              <w:left w:val="single" w:sz="12" w:space="0" w:color="63A0CC" w:themeColor="accent5"/>
              <w:bottom w:val="single" w:sz="12" w:space="0" w:color="63A0CC" w:themeColor="accent5"/>
              <w:right w:val="single" w:sz="12" w:space="0" w:color="63A0CC" w:themeColor="accent5"/>
            </w:tcBorders>
          </w:tcPr>
          <w:p w14:paraId="312B4E59" w14:textId="6F69B791" w:rsidR="003F3E49" w:rsidRPr="002B6DC0" w:rsidRDefault="003F3E49" w:rsidP="00D87946">
            <w:pPr>
              <w:spacing w:line="6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E3E740C" w14:textId="10396A1F" w:rsidR="000172E5" w:rsidRDefault="000172E5" w:rsidP="00E204FF">
      <w:pPr>
        <w:pStyle w:val="NoSpacing"/>
      </w:pPr>
    </w:p>
    <w:p w14:paraId="05A8EC46" w14:textId="7B4454EB" w:rsidR="00C24DB4" w:rsidRPr="002176FD" w:rsidRDefault="00C24DB4" w:rsidP="00D87946">
      <w:pPr>
        <w:pStyle w:val="NoSpacing"/>
        <w:spacing w:line="360" w:lineRule="auto"/>
        <w:ind w:hanging="709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  <w:r w:rsidRPr="002176FD">
        <w:rPr>
          <w:rFonts w:ascii="Century Gothic" w:hAnsi="Century Gothic"/>
          <w:b/>
          <w:bCs/>
          <w:color w:val="000000"/>
          <w:sz w:val="20"/>
          <w:szCs w:val="20"/>
          <w:highlight w:val="yellow"/>
        </w:rPr>
        <w:t>***Please attach proof of payment to this booking form</w:t>
      </w:r>
      <w:r w:rsidR="002176FD" w:rsidRPr="002176FD">
        <w:rPr>
          <w:rFonts w:ascii="Century Gothic" w:hAnsi="Century Gothic"/>
          <w:b/>
          <w:bCs/>
          <w:color w:val="000000"/>
          <w:sz w:val="20"/>
          <w:szCs w:val="20"/>
          <w:highlight w:val="yellow"/>
        </w:rPr>
        <w:t xml:space="preserve"> and return to conference@jellybeanz.org.za</w:t>
      </w:r>
      <w:r w:rsidRPr="002176FD">
        <w:rPr>
          <w:rFonts w:ascii="Century Gothic" w:hAnsi="Century Gothic"/>
          <w:b/>
          <w:bCs/>
          <w:color w:val="000000"/>
          <w:sz w:val="20"/>
          <w:szCs w:val="20"/>
          <w:highlight w:val="yellow"/>
        </w:rPr>
        <w:t>***</w:t>
      </w:r>
    </w:p>
    <w:p w14:paraId="64608B06" w14:textId="319BD59B" w:rsidR="00C24DB4" w:rsidRPr="005D3064" w:rsidRDefault="00C24DB4" w:rsidP="00D87946">
      <w:pPr>
        <w:pStyle w:val="NoSpacing"/>
        <w:spacing w:line="360" w:lineRule="auto"/>
        <w:ind w:hanging="709"/>
        <w:jc w:val="center"/>
        <w:rPr>
          <w:rFonts w:ascii="Century Gothic" w:hAnsi="Century Gothic"/>
          <w:color w:val="000000"/>
          <w:sz w:val="20"/>
          <w:szCs w:val="20"/>
        </w:rPr>
      </w:pPr>
      <w:r w:rsidRPr="005D3064">
        <w:rPr>
          <w:rFonts w:ascii="Century Gothic" w:hAnsi="Century Gothic"/>
          <w:color w:val="000000"/>
          <w:sz w:val="20"/>
          <w:szCs w:val="20"/>
          <w:highlight w:val="green"/>
        </w:rPr>
        <w:t xml:space="preserve">PLEASE NOTE THAT BOOKINGS WILL ONLY BE CONFIRMED UPON </w:t>
      </w:r>
      <w:r w:rsidR="00D87946">
        <w:rPr>
          <w:rFonts w:ascii="Century Gothic" w:hAnsi="Century Gothic"/>
          <w:color w:val="000000"/>
          <w:sz w:val="20"/>
          <w:szCs w:val="20"/>
          <w:highlight w:val="green"/>
        </w:rPr>
        <w:t xml:space="preserve">RECEIPT </w:t>
      </w:r>
      <w:r w:rsidRPr="005D3064">
        <w:rPr>
          <w:rFonts w:ascii="Century Gothic" w:hAnsi="Century Gothic"/>
          <w:color w:val="000000"/>
          <w:sz w:val="20"/>
          <w:szCs w:val="20"/>
          <w:highlight w:val="green"/>
        </w:rPr>
        <w:t>OF PAYMENT.</w:t>
      </w:r>
    </w:p>
    <w:p w14:paraId="588BBCB5" w14:textId="425E6051" w:rsidR="005D3064" w:rsidRPr="00C24DB4" w:rsidRDefault="005D3064" w:rsidP="00D87946">
      <w:pPr>
        <w:spacing w:before="0" w:after="0" w:line="360" w:lineRule="auto"/>
        <w:ind w:hanging="709"/>
        <w:jc w:val="center"/>
        <w:rPr>
          <w:rFonts w:ascii="Century Gothic" w:eastAsia="Times New Roman" w:hAnsi="Century Gothic" w:cs="Calibri"/>
          <w:b/>
          <w:bCs/>
          <w:color w:val="FF0000"/>
          <w:sz w:val="20"/>
          <w:szCs w:val="20"/>
          <w:u w:val="single"/>
          <w:lang w:val="en-ZA" w:eastAsia="en-ZA"/>
        </w:rPr>
      </w:pPr>
      <w:r w:rsidRPr="00C24DB4">
        <w:rPr>
          <w:rFonts w:ascii="Century Gothic" w:eastAsia="Times New Roman" w:hAnsi="Century Gothic" w:cs="Calibri"/>
          <w:b/>
          <w:bCs/>
          <w:color w:val="FF0000"/>
          <w:sz w:val="20"/>
          <w:szCs w:val="20"/>
          <w:u w:val="single"/>
          <w:lang w:val="en-ZA" w:eastAsia="en-ZA"/>
        </w:rPr>
        <w:t>Terms:</w:t>
      </w:r>
      <w:r>
        <w:rPr>
          <w:rFonts w:ascii="Century Gothic" w:eastAsia="Times New Roman" w:hAnsi="Century Gothic" w:cs="Calibri"/>
          <w:b/>
          <w:bCs/>
          <w:color w:val="FF0000"/>
          <w:sz w:val="20"/>
          <w:szCs w:val="20"/>
          <w:u w:val="single"/>
          <w:lang w:val="en-ZA" w:eastAsia="en-ZA"/>
        </w:rPr>
        <w:t xml:space="preserve"> </w:t>
      </w:r>
      <w:r w:rsidRPr="00C24DB4">
        <w:rPr>
          <w:rFonts w:ascii="Century Gothic" w:eastAsia="Times New Roman" w:hAnsi="Century Gothic" w:cs="Calibri"/>
          <w:b/>
          <w:bCs/>
          <w:color w:val="FF0000"/>
          <w:sz w:val="20"/>
          <w:szCs w:val="20"/>
          <w:u w:val="single"/>
          <w:lang w:val="en-ZA" w:eastAsia="en-ZA"/>
        </w:rPr>
        <w:t>No refunds will be made if attendance is cancelled less than seven (7) working days prior to the event.</w:t>
      </w:r>
    </w:p>
    <w:tbl>
      <w:tblPr>
        <w:tblW w:w="8356" w:type="dxa"/>
        <w:tblInd w:w="5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</w:tblGrid>
      <w:tr w:rsidR="00C24DB4" w:rsidRPr="00C24DB4" w14:paraId="3B1B25C5" w14:textId="77777777" w:rsidTr="00F70F7F">
        <w:trPr>
          <w:trHeight w:val="315"/>
        </w:trPr>
        <w:tc>
          <w:tcPr>
            <w:tcW w:w="8356" w:type="dxa"/>
            <w:vAlign w:val="center"/>
            <w:hideMark/>
          </w:tcPr>
          <w:p w14:paraId="22769ABE" w14:textId="77777777" w:rsidR="00C24DB4" w:rsidRPr="00C24DB4" w:rsidRDefault="00C24DB4" w:rsidP="00E70F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2"/>
                <w:szCs w:val="22"/>
                <w:u w:val="single"/>
                <w:lang w:val="en-ZA" w:eastAsia="en-ZA"/>
              </w:rPr>
            </w:pPr>
            <w:r w:rsidRPr="00C24DB4">
              <w:rPr>
                <w:rFonts w:ascii="Century Gothic" w:eastAsia="Times New Roman" w:hAnsi="Century Gothic" w:cs="Calibri"/>
                <w:b/>
                <w:bCs/>
                <w:sz w:val="22"/>
                <w:szCs w:val="22"/>
                <w:u w:val="single"/>
                <w:lang w:val="en-ZA" w:eastAsia="en-ZA"/>
              </w:rPr>
              <w:t>BANKING DETAILS:</w:t>
            </w:r>
          </w:p>
        </w:tc>
      </w:tr>
      <w:tr w:rsidR="00C24DB4" w:rsidRPr="00C24DB4" w14:paraId="4DD21EC5" w14:textId="77777777" w:rsidTr="00F70F7F">
        <w:trPr>
          <w:trHeight w:val="315"/>
        </w:trPr>
        <w:tc>
          <w:tcPr>
            <w:tcW w:w="8356" w:type="dxa"/>
            <w:vAlign w:val="center"/>
            <w:hideMark/>
          </w:tcPr>
          <w:p w14:paraId="1B84B9A1" w14:textId="77777777" w:rsidR="00C24DB4" w:rsidRPr="00C24DB4" w:rsidRDefault="00C24DB4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r w:rsidRPr="00C24DB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>Jelly Beanz Conference</w:t>
            </w:r>
          </w:p>
        </w:tc>
      </w:tr>
      <w:tr w:rsidR="00C24DB4" w:rsidRPr="00C24DB4" w14:paraId="5DAF4FFD" w14:textId="77777777" w:rsidTr="00F70F7F">
        <w:trPr>
          <w:trHeight w:val="315"/>
        </w:trPr>
        <w:tc>
          <w:tcPr>
            <w:tcW w:w="8356" w:type="dxa"/>
            <w:vAlign w:val="center"/>
            <w:hideMark/>
          </w:tcPr>
          <w:p w14:paraId="10F337C6" w14:textId="77777777" w:rsidR="00C24DB4" w:rsidRPr="00C24DB4" w:rsidRDefault="00C24DB4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r w:rsidRPr="00C24DB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>First National Bank</w:t>
            </w:r>
          </w:p>
        </w:tc>
      </w:tr>
      <w:tr w:rsidR="00C24DB4" w:rsidRPr="00C24DB4" w14:paraId="759DD1BA" w14:textId="77777777" w:rsidTr="00F70F7F">
        <w:trPr>
          <w:trHeight w:val="315"/>
        </w:trPr>
        <w:tc>
          <w:tcPr>
            <w:tcW w:w="8356" w:type="dxa"/>
            <w:vAlign w:val="center"/>
            <w:hideMark/>
          </w:tcPr>
          <w:p w14:paraId="299C8B6E" w14:textId="77777777" w:rsidR="00C24DB4" w:rsidRPr="00C24DB4" w:rsidRDefault="00C24DB4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r w:rsidRPr="00C24DB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>Branch code: 203809</w:t>
            </w:r>
          </w:p>
        </w:tc>
      </w:tr>
      <w:tr w:rsidR="00C24DB4" w:rsidRPr="00C24DB4" w14:paraId="51880563" w14:textId="77777777" w:rsidTr="00F70F7F">
        <w:trPr>
          <w:trHeight w:val="315"/>
        </w:trPr>
        <w:tc>
          <w:tcPr>
            <w:tcW w:w="8356" w:type="dxa"/>
            <w:vAlign w:val="center"/>
            <w:hideMark/>
          </w:tcPr>
          <w:p w14:paraId="4283B372" w14:textId="77777777" w:rsidR="00C24DB4" w:rsidRPr="00C24DB4" w:rsidRDefault="00C24DB4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r w:rsidRPr="00C24DB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 xml:space="preserve">Account no: 62799086923 </w:t>
            </w:r>
          </w:p>
        </w:tc>
      </w:tr>
      <w:tr w:rsidR="006D172E" w:rsidRPr="00C24DB4" w14:paraId="63216D94" w14:textId="77777777" w:rsidTr="00F70F7F">
        <w:trPr>
          <w:trHeight w:val="315"/>
        </w:trPr>
        <w:tc>
          <w:tcPr>
            <w:tcW w:w="8356" w:type="dxa"/>
          </w:tcPr>
          <w:p w14:paraId="5F29D6C7" w14:textId="2A65E125" w:rsidR="006D172E" w:rsidRPr="005D3064" w:rsidRDefault="00F70F7F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r w:rsidRPr="005D306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>Currency:</w:t>
            </w:r>
            <w:r w:rsidR="006D172E" w:rsidRPr="005D306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 xml:space="preserve"> South African Rand (ZAR)</w:t>
            </w:r>
          </w:p>
        </w:tc>
      </w:tr>
      <w:tr w:rsidR="006D172E" w:rsidRPr="00C24DB4" w14:paraId="0A7B4798" w14:textId="77777777" w:rsidTr="00F70F7F">
        <w:trPr>
          <w:trHeight w:val="315"/>
        </w:trPr>
        <w:tc>
          <w:tcPr>
            <w:tcW w:w="8356" w:type="dxa"/>
          </w:tcPr>
          <w:p w14:paraId="0071028B" w14:textId="556F997C" w:rsidR="006D172E" w:rsidRPr="005D3064" w:rsidRDefault="006D172E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proofErr w:type="gramStart"/>
            <w:r w:rsidRPr="005D306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>SWIFT :</w:t>
            </w:r>
            <w:proofErr w:type="gramEnd"/>
            <w:r w:rsidRPr="005D306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 xml:space="preserve"> FIRNZAJJXXX</w:t>
            </w:r>
          </w:p>
        </w:tc>
      </w:tr>
      <w:tr w:rsidR="00C24DB4" w:rsidRPr="00C24DB4" w14:paraId="3D7170D3" w14:textId="77777777" w:rsidTr="00F70F7F">
        <w:trPr>
          <w:trHeight w:val="315"/>
        </w:trPr>
        <w:tc>
          <w:tcPr>
            <w:tcW w:w="8356" w:type="dxa"/>
            <w:vAlign w:val="center"/>
            <w:hideMark/>
          </w:tcPr>
          <w:p w14:paraId="6A439329" w14:textId="77777777" w:rsidR="00C24DB4" w:rsidRPr="00C24DB4" w:rsidRDefault="00C24DB4" w:rsidP="005D3064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</w:pPr>
            <w:r w:rsidRPr="00C24DB4">
              <w:rPr>
                <w:rFonts w:ascii="Century Gothic" w:eastAsia="Times New Roman" w:hAnsi="Century Gothic" w:cs="Calibri"/>
                <w:sz w:val="22"/>
                <w:szCs w:val="22"/>
                <w:lang w:val="en-ZA" w:eastAsia="en-ZA"/>
              </w:rPr>
              <w:t>REF: Your Name</w:t>
            </w:r>
          </w:p>
        </w:tc>
      </w:tr>
    </w:tbl>
    <w:p w14:paraId="436FB78E" w14:textId="77777777" w:rsidR="00C24DB4" w:rsidRPr="0006568A" w:rsidRDefault="00C24DB4" w:rsidP="00E204FF">
      <w:pPr>
        <w:pStyle w:val="NoSpacing"/>
      </w:pPr>
    </w:p>
    <w:sectPr w:rsidR="00C24DB4" w:rsidRPr="0006568A" w:rsidSect="00E70F08">
      <w:headerReference w:type="default" r:id="rId10"/>
      <w:footerReference w:type="default" r:id="rId11"/>
      <w:pgSz w:w="12240" w:h="15840"/>
      <w:pgMar w:top="1440" w:right="900" w:bottom="142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F8F8C" w14:textId="77777777" w:rsidR="00D20947" w:rsidRDefault="00D20947" w:rsidP="000172E5">
      <w:pPr>
        <w:spacing w:after="0" w:line="240" w:lineRule="auto"/>
      </w:pPr>
      <w:r>
        <w:separator/>
      </w:r>
    </w:p>
  </w:endnote>
  <w:endnote w:type="continuationSeparator" w:id="0">
    <w:p w14:paraId="281D98A0" w14:textId="77777777" w:rsidR="00D20947" w:rsidRDefault="00D2094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EAFF86-E6D9-4256-BE5E-1724C504327E}"/>
    <w:embedBold r:id="rId2" w:fontKey="{ABBAD382-43DC-406E-AB47-9488586F9F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893B1A5-286A-4A0E-BCC5-926E9D08FD07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4" w:fontKey="{FDF9048F-B1DB-4493-AB8B-135F0EBA6F2E}"/>
    <w:embedBold r:id="rId5" w:fontKey="{AD6D5153-26AF-445B-BC77-1D2FE4C485D7}"/>
    <w:embedItalic r:id="rId6" w:fontKey="{0117A2E3-CD5D-49BA-A0A8-FCEC45B73E9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52F5C10-E0F9-434F-99F6-A41017950CE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A920217-5833-4979-B8C7-20C66E7B870A}"/>
    <w:embedBold r:id="rId9" w:fontKey="{2B7EC013-F86D-4A6A-B623-130629DAF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62E98" w14:textId="08BAB420" w:rsidR="005D3064" w:rsidRDefault="003F3E4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431D92" wp14:editId="699E35D9">
          <wp:simplePos x="0" y="0"/>
          <wp:positionH relativeFrom="margin">
            <wp:posOffset>5472560</wp:posOffset>
          </wp:positionH>
          <wp:positionV relativeFrom="page">
            <wp:posOffset>9084414</wp:posOffset>
          </wp:positionV>
          <wp:extent cx="1134745" cy="67564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1D2EF" w14:textId="77777777" w:rsidR="00D20947" w:rsidRDefault="00D20947" w:rsidP="000172E5">
      <w:pPr>
        <w:spacing w:after="0" w:line="240" w:lineRule="auto"/>
      </w:pPr>
      <w:r>
        <w:separator/>
      </w:r>
    </w:p>
  </w:footnote>
  <w:footnote w:type="continuationSeparator" w:id="0">
    <w:p w14:paraId="43745904" w14:textId="77777777" w:rsidR="00D20947" w:rsidRDefault="00D2094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FC0F" w14:textId="55C46A59" w:rsidR="000172E5" w:rsidRPr="00311D4F" w:rsidRDefault="000973E2" w:rsidP="00311D4F">
    <w:pPr>
      <w:pStyle w:val="NoSpacing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30B5FD" wp14:editId="351FE0A3">
          <wp:simplePos x="0" y="0"/>
          <wp:positionH relativeFrom="page">
            <wp:posOffset>743211</wp:posOffset>
          </wp:positionH>
          <wp:positionV relativeFrom="page">
            <wp:posOffset>183715</wp:posOffset>
          </wp:positionV>
          <wp:extent cx="6286500" cy="1416050"/>
          <wp:effectExtent l="0" t="0" r="0" b="0"/>
          <wp:wrapThrough wrapText="bothSides">
            <wp:wrapPolygon edited="0">
              <wp:start x="720" y="1743"/>
              <wp:lineTo x="262" y="2906"/>
              <wp:lineTo x="196" y="6974"/>
              <wp:lineTo x="720" y="11623"/>
              <wp:lineTo x="720" y="17726"/>
              <wp:lineTo x="1636" y="18888"/>
              <wp:lineTo x="12895" y="18888"/>
              <wp:lineTo x="14662" y="18307"/>
              <wp:lineTo x="14727" y="16273"/>
              <wp:lineTo x="16756" y="16273"/>
              <wp:lineTo x="20880" y="13657"/>
              <wp:lineTo x="20749" y="11623"/>
              <wp:lineTo x="21273" y="9880"/>
              <wp:lineTo x="21338" y="8427"/>
              <wp:lineTo x="21011" y="6974"/>
              <wp:lineTo x="21076" y="4359"/>
              <wp:lineTo x="13680" y="2615"/>
              <wp:lineTo x="1505" y="1743"/>
              <wp:lineTo x="720" y="1743"/>
            </wp:wrapPolygon>
          </wp:wrapThrough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0" cy="1416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8156705">
    <w:abstractNumId w:val="11"/>
  </w:num>
  <w:num w:numId="2" w16cid:durableId="1404181957">
    <w:abstractNumId w:val="7"/>
  </w:num>
  <w:num w:numId="3" w16cid:durableId="1251812166">
    <w:abstractNumId w:val="15"/>
  </w:num>
  <w:num w:numId="4" w16cid:durableId="1407532399">
    <w:abstractNumId w:val="12"/>
  </w:num>
  <w:num w:numId="5" w16cid:durableId="1199781076">
    <w:abstractNumId w:val="13"/>
  </w:num>
  <w:num w:numId="6" w16cid:durableId="1184975241">
    <w:abstractNumId w:val="19"/>
  </w:num>
  <w:num w:numId="7" w16cid:durableId="166868437">
    <w:abstractNumId w:val="6"/>
  </w:num>
  <w:num w:numId="8" w16cid:durableId="1270042685">
    <w:abstractNumId w:val="10"/>
  </w:num>
  <w:num w:numId="9" w16cid:durableId="1416829485">
    <w:abstractNumId w:val="17"/>
  </w:num>
  <w:num w:numId="10" w16cid:durableId="966666588">
    <w:abstractNumId w:val="1"/>
  </w:num>
  <w:num w:numId="11" w16cid:durableId="2034841057">
    <w:abstractNumId w:val="5"/>
  </w:num>
  <w:num w:numId="12" w16cid:durableId="1107777786">
    <w:abstractNumId w:val="0"/>
  </w:num>
  <w:num w:numId="13" w16cid:durableId="1684815777">
    <w:abstractNumId w:val="2"/>
  </w:num>
  <w:num w:numId="14" w16cid:durableId="1647393114">
    <w:abstractNumId w:val="9"/>
  </w:num>
  <w:num w:numId="15" w16cid:durableId="1009218314">
    <w:abstractNumId w:val="8"/>
  </w:num>
  <w:num w:numId="16" w16cid:durableId="902645815">
    <w:abstractNumId w:val="16"/>
  </w:num>
  <w:num w:numId="17" w16cid:durableId="509494678">
    <w:abstractNumId w:val="3"/>
  </w:num>
  <w:num w:numId="18" w16cid:durableId="248466121">
    <w:abstractNumId w:val="21"/>
  </w:num>
  <w:num w:numId="19" w16cid:durableId="594096434">
    <w:abstractNumId w:val="18"/>
  </w:num>
  <w:num w:numId="20" w16cid:durableId="2092506429">
    <w:abstractNumId w:val="14"/>
  </w:num>
  <w:num w:numId="21" w16cid:durableId="123082342">
    <w:abstractNumId w:val="20"/>
  </w:num>
  <w:num w:numId="22" w16cid:durableId="51461040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7F"/>
    <w:rsid w:val="000172E5"/>
    <w:rsid w:val="00050C2F"/>
    <w:rsid w:val="00052382"/>
    <w:rsid w:val="0006568A"/>
    <w:rsid w:val="00076F0F"/>
    <w:rsid w:val="00084253"/>
    <w:rsid w:val="000973E2"/>
    <w:rsid w:val="000D1F49"/>
    <w:rsid w:val="001036CE"/>
    <w:rsid w:val="001601D3"/>
    <w:rsid w:val="001727CA"/>
    <w:rsid w:val="001B663D"/>
    <w:rsid w:val="002164B2"/>
    <w:rsid w:val="002176FD"/>
    <w:rsid w:val="002358BD"/>
    <w:rsid w:val="002B6DC0"/>
    <w:rsid w:val="002C56E6"/>
    <w:rsid w:val="00311D4F"/>
    <w:rsid w:val="00344849"/>
    <w:rsid w:val="00355621"/>
    <w:rsid w:val="00361E11"/>
    <w:rsid w:val="003F0847"/>
    <w:rsid w:val="003F3E49"/>
    <w:rsid w:val="0040090B"/>
    <w:rsid w:val="0046302A"/>
    <w:rsid w:val="00487D2D"/>
    <w:rsid w:val="004924D2"/>
    <w:rsid w:val="004D5D62"/>
    <w:rsid w:val="004E01C2"/>
    <w:rsid w:val="005112D0"/>
    <w:rsid w:val="005654EC"/>
    <w:rsid w:val="00577E06"/>
    <w:rsid w:val="00583334"/>
    <w:rsid w:val="00584FCD"/>
    <w:rsid w:val="005A3BF7"/>
    <w:rsid w:val="005D3064"/>
    <w:rsid w:val="005F2035"/>
    <w:rsid w:val="005F7990"/>
    <w:rsid w:val="006145D8"/>
    <w:rsid w:val="00615005"/>
    <w:rsid w:val="0063739C"/>
    <w:rsid w:val="006C7FB2"/>
    <w:rsid w:val="006D172E"/>
    <w:rsid w:val="00705313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5184F"/>
    <w:rsid w:val="0088580B"/>
    <w:rsid w:val="008E203A"/>
    <w:rsid w:val="0091229C"/>
    <w:rsid w:val="00940E73"/>
    <w:rsid w:val="0098597D"/>
    <w:rsid w:val="009F619A"/>
    <w:rsid w:val="009F6DDE"/>
    <w:rsid w:val="00A370A8"/>
    <w:rsid w:val="00A4127F"/>
    <w:rsid w:val="00AD6987"/>
    <w:rsid w:val="00AF412A"/>
    <w:rsid w:val="00B2648A"/>
    <w:rsid w:val="00B337A2"/>
    <w:rsid w:val="00BD4753"/>
    <w:rsid w:val="00BD5CB1"/>
    <w:rsid w:val="00BE62EE"/>
    <w:rsid w:val="00C003BA"/>
    <w:rsid w:val="00C24DB4"/>
    <w:rsid w:val="00C4602F"/>
    <w:rsid w:val="00C46878"/>
    <w:rsid w:val="00C6231D"/>
    <w:rsid w:val="00CB4A51"/>
    <w:rsid w:val="00CD4532"/>
    <w:rsid w:val="00CD47B0"/>
    <w:rsid w:val="00CE6104"/>
    <w:rsid w:val="00CE7918"/>
    <w:rsid w:val="00D058D3"/>
    <w:rsid w:val="00D06C3D"/>
    <w:rsid w:val="00D16163"/>
    <w:rsid w:val="00D20947"/>
    <w:rsid w:val="00D87946"/>
    <w:rsid w:val="00DB3FAD"/>
    <w:rsid w:val="00E204FF"/>
    <w:rsid w:val="00E61C09"/>
    <w:rsid w:val="00E70F08"/>
    <w:rsid w:val="00EB3B58"/>
    <w:rsid w:val="00EC7359"/>
    <w:rsid w:val="00EE3054"/>
    <w:rsid w:val="00EF1AD6"/>
    <w:rsid w:val="00F00606"/>
    <w:rsid w:val="00F01256"/>
    <w:rsid w:val="00F01611"/>
    <w:rsid w:val="00F35E87"/>
    <w:rsid w:val="00F70F7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558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D6D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D6D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63A0C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63A0C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8FA5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4D6D1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4D6D1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AF8C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styleId="ListTable3-Accent5">
    <w:name w:val="List Table 3 Accent 5"/>
    <w:basedOn w:val="TableNormal"/>
    <w:uiPriority w:val="48"/>
    <w:rsid w:val="00A4127F"/>
    <w:pPr>
      <w:spacing w:after="0" w:line="240" w:lineRule="auto"/>
    </w:pPr>
    <w:tblPr>
      <w:tblStyleRowBandSize w:val="1"/>
      <w:tblStyleColBandSize w:val="1"/>
      <w:tblBorders>
        <w:top w:val="single" w:sz="4" w:space="0" w:color="63A0CC" w:themeColor="accent5"/>
        <w:left w:val="single" w:sz="4" w:space="0" w:color="63A0CC" w:themeColor="accent5"/>
        <w:bottom w:val="single" w:sz="4" w:space="0" w:color="63A0CC" w:themeColor="accent5"/>
        <w:right w:val="single" w:sz="4" w:space="0" w:color="63A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0CC" w:themeFill="accent5"/>
      </w:tcPr>
    </w:tblStylePr>
    <w:tblStylePr w:type="lastRow">
      <w:rPr>
        <w:b/>
        <w:bCs/>
      </w:rPr>
      <w:tblPr/>
      <w:tcPr>
        <w:tcBorders>
          <w:top w:val="double" w:sz="4" w:space="0" w:color="63A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0CC" w:themeColor="accent5"/>
          <w:right w:val="single" w:sz="4" w:space="0" w:color="63A0CC" w:themeColor="accent5"/>
        </w:tcBorders>
      </w:tcPr>
    </w:tblStylePr>
    <w:tblStylePr w:type="band1Horz">
      <w:tblPr/>
      <w:tcPr>
        <w:tcBorders>
          <w:top w:val="single" w:sz="4" w:space="0" w:color="63A0CC" w:themeColor="accent5"/>
          <w:bottom w:val="single" w:sz="4" w:space="0" w:color="63A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0CC" w:themeColor="accent5"/>
          <w:left w:val="nil"/>
        </w:tcBorders>
      </w:tcPr>
    </w:tblStylePr>
    <w:tblStylePr w:type="swCell">
      <w:tblPr/>
      <w:tcPr>
        <w:tcBorders>
          <w:top w:val="double" w:sz="4" w:space="0" w:color="63A0CC" w:themeColor="accent5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rsid w:val="003F3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4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2652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6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3358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4565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6054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3421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4774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havna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D30E6BA11F4716B4C3EB6EC4DA3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50999-FAD9-48DE-A9E3-E5798A400572}"/>
      </w:docPartPr>
      <w:docPartBody>
        <w:p w:rsidR="00243421" w:rsidRDefault="00243421">
          <w:pPr>
            <w:pStyle w:val="19D30E6BA11F4716B4C3EB6EC4DA3FE0"/>
          </w:pPr>
          <w:r w:rsidRPr="008D33C0">
            <w:t>Event Name</w:t>
          </w:r>
        </w:p>
      </w:docPartBody>
    </w:docPart>
    <w:docPart>
      <w:docPartPr>
        <w:name w:val="B9E90AC4678B46FA9E2E1579AEA84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1092E-FD54-4F36-9CCD-A80418645E56}"/>
      </w:docPartPr>
      <w:docPartBody>
        <w:p w:rsidR="00243421" w:rsidRDefault="00243421">
          <w:pPr>
            <w:pStyle w:val="B9E90AC4678B46FA9E2E1579AEA843C9"/>
          </w:pPr>
          <w:r w:rsidRPr="008D33C0">
            <w:t>Date</w:t>
          </w:r>
        </w:p>
      </w:docPartBody>
    </w:docPart>
    <w:docPart>
      <w:docPartPr>
        <w:name w:val="99F7CA5C2B0641F991AF30A897210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17FAF-8613-4D51-AA7F-C5F4232BC36C}"/>
      </w:docPartPr>
      <w:docPartBody>
        <w:p w:rsidR="00243421" w:rsidRDefault="00243421">
          <w:pPr>
            <w:pStyle w:val="99F7CA5C2B0641F991AF30A89721052C"/>
          </w:pPr>
          <w:r w:rsidRPr="00E204FF">
            <w:t>Time</w:t>
          </w:r>
        </w:p>
      </w:docPartBody>
    </w:docPart>
    <w:docPart>
      <w:docPartPr>
        <w:name w:val="9EF55D2BE97F4BCD82EEA00C147D3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DC436-BC1F-4B96-A61A-5D876B5C27AC}"/>
      </w:docPartPr>
      <w:docPartBody>
        <w:p w:rsidR="00243421" w:rsidRDefault="00243421">
          <w:pPr>
            <w:pStyle w:val="9EF55D2BE97F4BCD82EEA00C147D3C16"/>
          </w:pPr>
          <w:r>
            <w:t>Location</w:t>
          </w:r>
        </w:p>
      </w:docPartBody>
    </w:docPart>
    <w:docPart>
      <w:docPartPr>
        <w:name w:val="3CF07ED39CC742D59B7E48B0FB948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E4EA1-885A-488B-9BA6-C9B211730AD5}"/>
      </w:docPartPr>
      <w:docPartBody>
        <w:p w:rsidR="00EA4150" w:rsidRDefault="00753133" w:rsidP="00753133">
          <w:pPr>
            <w:pStyle w:val="3CF07ED39CC742D59B7E48B0FB948538"/>
          </w:pPr>
          <w:r w:rsidRPr="00E204F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421"/>
    <w:rsid w:val="00243421"/>
    <w:rsid w:val="003B3C4E"/>
    <w:rsid w:val="00742BE6"/>
    <w:rsid w:val="00753133"/>
    <w:rsid w:val="00EA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19D30E6BA11F4716B4C3EB6EC4DA3FE0">
    <w:name w:val="19D30E6BA11F4716B4C3EB6EC4DA3FE0"/>
  </w:style>
  <w:style w:type="paragraph" w:customStyle="1" w:styleId="B9E90AC4678B46FA9E2E1579AEA843C9">
    <w:name w:val="B9E90AC4678B46FA9E2E1579AEA843C9"/>
  </w:style>
  <w:style w:type="paragraph" w:customStyle="1" w:styleId="99F7CA5C2B0641F991AF30A89721052C">
    <w:name w:val="99F7CA5C2B0641F991AF30A89721052C"/>
  </w:style>
  <w:style w:type="paragraph" w:customStyle="1" w:styleId="9EF55D2BE97F4BCD82EEA00C147D3C16">
    <w:name w:val="9EF55D2BE97F4BCD82EEA00C147D3C16"/>
  </w:style>
  <w:style w:type="paragraph" w:customStyle="1" w:styleId="3CF07ED39CC742D59B7E48B0FB948538">
    <w:name w:val="3CF07ED39CC742D59B7E48B0FB948538"/>
    <w:rsid w:val="00753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sharepoint/v3"/>
    <ds:schemaRef ds:uri="6dc4bcd6-49db-4c07-9060-8acfc67cef9f"/>
    <ds:schemaRef ds:uri="http://www.w3.org/XML/1998/namespace"/>
    <ds:schemaRef ds:uri="http://purl.org/dc/elements/1.1/"/>
    <ds:schemaRef ds:uri="http://schemas.microsoft.com/office/infopath/2007/PartnerControls"/>
    <ds:schemaRef ds:uri="fb0879af-3eba-417a-a55a-ffe6dcd6ca7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2022-07-23T20:51:00Z</dcterms:created>
  <dcterms:modified xsi:type="dcterms:W3CDTF">2022-08-04T18:32:00Z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